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EBA025F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>:</w:t>
      </w:r>
      <w:r w:rsidR="006E2410">
        <w:rPr>
          <w:kern w:val="3"/>
          <w:lang w:val="en-US" w:eastAsia="ar-SA"/>
        </w:rPr>
        <w:t xml:space="preserve"> 01.10.2025.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3838259" w:rsidR="00EC05A7" w:rsidRPr="006E2410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6E2410">
        <w:rPr>
          <w:b/>
          <w:bCs/>
          <w:kern w:val="3"/>
          <w:lang w:val="en-US" w:eastAsia="ar-SA"/>
        </w:rPr>
        <w:t>T</w:t>
      </w:r>
      <w:r w:rsidR="006E2410">
        <w:rPr>
          <w:b/>
          <w:bCs/>
          <w:kern w:val="3"/>
          <w:lang w:val="sr-Cyrl-RS" w:eastAsia="ar-SA"/>
        </w:rPr>
        <w:t>уш батерија и метар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37188A7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6E2410">
        <w:rPr>
          <w:b/>
          <w:kern w:val="3"/>
          <w:lang w:val="sr-Cyrl-RS" w:eastAsia="ar-SA"/>
        </w:rPr>
        <w:t xml:space="preserve"> До 50.000,00</w:t>
      </w:r>
      <w:r w:rsidRPr="00EC05A7">
        <w:rPr>
          <w:kern w:val="3"/>
          <w:lang w:val="en-US" w:eastAsia="ar-SA"/>
        </w:rPr>
        <w:t xml:space="preserve">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3DFDA07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6E2410">
        <w:rPr>
          <w:kern w:val="3"/>
          <w:lang w:val="sr-Cyrl-RS" w:eastAsia="ar-SA"/>
        </w:rPr>
        <w:t xml:space="preserve"> 02.10.2025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C8B8272" w:rsidR="005C2B67" w:rsidRDefault="006E2410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DA5AC44" w14:textId="1045C6F3" w:rsidR="006E2410" w:rsidRPr="006E2410" w:rsidRDefault="006E2410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6E2410" w:rsidRPr="006E241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91BC" w14:textId="77777777" w:rsidR="00C86163" w:rsidRDefault="00C86163">
      <w:r>
        <w:separator/>
      </w:r>
    </w:p>
  </w:endnote>
  <w:endnote w:type="continuationSeparator" w:id="0">
    <w:p w14:paraId="44E0BE5B" w14:textId="77777777" w:rsidR="00C86163" w:rsidRDefault="00C8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BDA1F" w14:textId="77777777" w:rsidR="00C86163" w:rsidRDefault="00C86163">
      <w:r>
        <w:separator/>
      </w:r>
    </w:p>
  </w:footnote>
  <w:footnote w:type="continuationSeparator" w:id="0">
    <w:p w14:paraId="4F277340" w14:textId="77777777" w:rsidR="00C86163" w:rsidRDefault="00C86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2080755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434B37"/>
    <w:rsid w:val="004913EC"/>
    <w:rsid w:val="005A22F0"/>
    <w:rsid w:val="005C2B67"/>
    <w:rsid w:val="00637114"/>
    <w:rsid w:val="006E2410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BB7A84"/>
    <w:rsid w:val="00C70D90"/>
    <w:rsid w:val="00C86163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2025-10-01T05:06:00Z</dcterms:modified>
</cp:coreProperties>
</file>